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xmlns:wp14="http://schemas.microsoft.com/office/word/2010/wordml" w:rsidR="00BB4D03" w:rsidTr="41E934C1" w14:paraId="14970A7B" wp14:textId="77777777">
        <w:trPr>
          <w:trHeight w:val="10800" w:hRule="exact"/>
          <w:jc w:val="center"/>
        </w:trPr>
        <w:tc>
          <w:tcPr>
            <w:tcW w:w="3840" w:type="dxa"/>
            <w:tcMar/>
          </w:tcPr>
          <w:sdt>
            <w:sdtPr>
              <w:alias w:val="Click icon at right to replace picture"/>
              <w:tag w:val="Click icon at right to replace picture"/>
              <w:id w:val="321324275"/>
              <w:picture/>
            </w:sdtPr>
            <w:sdtEndPr/>
            <w:sdtContent>
              <w:p w:rsidR="00BB4D03" w:rsidRDefault="00A71AC7" w14:paraId="6DB16805" wp14:textId="77777777">
                <w:r>
                  <w:rPr>
                    <w:noProof/>
                    <w:lang w:eastAsia="en-US"/>
                  </w:rPr>
                  <w:drawing>
                    <wp:inline xmlns:wp14="http://schemas.microsoft.com/office/word/2010/wordprocessingDrawing" distT="0" distB="0" distL="0" distR="0" wp14:anchorId="44E3D6FA" wp14:editId="7777777">
                      <wp:extent cx="2432304" cy="2432304"/>
                      <wp:effectExtent l="0" t="0" r="635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32304" cy="2432304"/>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rsidR="00BB4D03" w:rsidRDefault="00BB4D03" w14:paraId="57A13904" wp14:textId="77777777">
            <w:pPr>
              <w:pStyle w:val="Caption"/>
            </w:pPr>
          </w:p>
          <w:p w:rsidR="006A1723" w:rsidP="000D7723" w:rsidRDefault="006A1723" w14:paraId="6519B577" wp14:textId="77777777">
            <w:pPr>
              <w:pStyle w:val="ListBullet"/>
              <w:numPr>
                <w:ilvl w:val="0"/>
                <w:numId w:val="0"/>
              </w:numPr>
              <w:ind w:left="288"/>
              <w:rPr>
                <w:sz w:val="44"/>
                <w:szCs w:val="44"/>
                <w:vertAlign w:val="superscript"/>
              </w:rPr>
            </w:pPr>
          </w:p>
          <w:p w:rsidRPr="006A1723" w:rsidR="000B3E28" w:rsidP="000D7723" w:rsidRDefault="00CF3906" w14:paraId="4FC2FB7C" wp14:textId="77777777">
            <w:pPr>
              <w:pStyle w:val="ListBullet"/>
              <w:numPr>
                <w:ilvl w:val="0"/>
                <w:numId w:val="0"/>
              </w:numPr>
              <w:ind w:left="288"/>
              <w:rPr>
                <w:b/>
                <w:sz w:val="44"/>
                <w:szCs w:val="44"/>
              </w:rPr>
            </w:pPr>
            <w:r>
              <w:rPr>
                <w:noProof/>
                <w:sz w:val="24"/>
                <w:szCs w:val="24"/>
                <w:lang w:eastAsia="en-US"/>
              </w:rPr>
              <w:drawing>
                <wp:anchor xmlns:wp14="http://schemas.microsoft.com/office/word/2010/wordprocessingDrawing" distT="0" distB="0" distL="114300" distR="114300" simplePos="0" relativeHeight="251658240" behindDoc="0" locked="0" layoutInCell="1" allowOverlap="1" wp14:anchorId="2FBE7910" wp14:editId="393732DB">
                  <wp:simplePos x="0" y="0"/>
                  <wp:positionH relativeFrom="column">
                    <wp:posOffset>0</wp:posOffset>
                  </wp:positionH>
                  <wp:positionV relativeFrom="page">
                    <wp:posOffset>4124325</wp:posOffset>
                  </wp:positionV>
                  <wp:extent cx="2440305" cy="13239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t_Frontier_Stack_4C_300dpi.jpg"/>
                          <pic:cNvPicPr/>
                        </pic:nvPicPr>
                        <pic:blipFill>
                          <a:blip r:embed="rId7">
                            <a:extLst>
                              <a:ext uri="{28A0092B-C50C-407E-A947-70E740481C1C}">
                                <a14:useLocalDpi xmlns:a14="http://schemas.microsoft.com/office/drawing/2010/main" val="0"/>
                              </a:ext>
                            </a:extLst>
                          </a:blip>
                          <a:stretch>
                            <a:fillRect/>
                          </a:stretch>
                        </pic:blipFill>
                        <pic:spPr>
                          <a:xfrm>
                            <a:off x="0" y="0"/>
                            <a:ext cx="2440305" cy="1323975"/>
                          </a:xfrm>
                          <a:prstGeom prst="rect">
                            <a:avLst/>
                          </a:prstGeom>
                        </pic:spPr>
                      </pic:pic>
                    </a:graphicData>
                  </a:graphic>
                  <wp14:sizeRelH relativeFrom="margin">
                    <wp14:pctWidth>0</wp14:pctWidth>
                  </wp14:sizeRelH>
                  <wp14:sizeRelV relativeFrom="margin">
                    <wp14:pctHeight>0</wp14:pctHeight>
                  </wp14:sizeRelV>
                </wp:anchor>
              </w:drawing>
            </w:r>
          </w:p>
        </w:tc>
        <w:tc>
          <w:tcPr>
            <w:tcW w:w="713" w:type="dxa"/>
            <w:tcMar/>
          </w:tcPr>
          <w:p w:rsidR="00BB4D03" w:rsidRDefault="00BB4D03" w14:paraId="71B444AB" wp14:textId="77777777"/>
        </w:tc>
        <w:tc>
          <w:tcPr>
            <w:tcW w:w="713" w:type="dxa"/>
            <w:tcMar/>
          </w:tcPr>
          <w:p w:rsidR="00BB4D03" w:rsidRDefault="00BB4D03" w14:paraId="7E1F7E33" wp14:textId="77777777"/>
        </w:tc>
        <w:tc>
          <w:tcPr>
            <w:tcW w:w="3843" w:type="dxa"/>
            <w:tcMar/>
          </w:tcPr>
          <w:tbl>
            <w:tblPr>
              <w:tblStyle w:val="TableLayout"/>
              <w:tblW w:w="4174" w:type="dxa"/>
              <w:tblLayout w:type="fixed"/>
              <w:tblLook w:val="04A0" w:firstRow="1" w:lastRow="0" w:firstColumn="1" w:lastColumn="0" w:noHBand="0" w:noVBand="1"/>
            </w:tblPr>
            <w:tblGrid>
              <w:gridCol w:w="4174"/>
            </w:tblGrid>
            <w:tr w:rsidR="00BB4D03" w:rsidTr="41E934C1" w14:paraId="659A69BA" wp14:textId="77777777">
              <w:trPr>
                <w:trHeight w:val="8458" w:hRule="exact"/>
              </w:trPr>
              <w:tc>
                <w:tcPr>
                  <w:tcW w:w="5000" w:type="pct"/>
                  <w:tcMar/>
                </w:tcPr>
                <w:p w:rsidRPr="00E56767" w:rsidR="00BB4D03" w:rsidRDefault="006F15D9" w14:paraId="4C67902A" wp14:textId="77777777">
                  <w:pPr>
                    <w:pStyle w:val="Heading1"/>
                    <w:rPr>
                      <w:color w:val="134153" w:themeColor="accent4" w:themeShade="80"/>
                      <w:sz w:val="44"/>
                      <w:szCs w:val="44"/>
                    </w:rPr>
                  </w:pPr>
                  <w:r w:rsidRPr="00E56767">
                    <w:rPr>
                      <w:color w:val="134153" w:themeColor="accent4" w:themeShade="80"/>
                      <w:sz w:val="44"/>
                      <w:szCs w:val="44"/>
                    </w:rPr>
                    <w:t xml:space="preserve">2017 </w:t>
                  </w:r>
                  <w:r w:rsidRPr="00E56767" w:rsidR="00B7702C">
                    <w:rPr>
                      <w:color w:val="134153" w:themeColor="accent4" w:themeShade="80"/>
                      <w:sz w:val="44"/>
                      <w:szCs w:val="44"/>
                    </w:rPr>
                    <w:t xml:space="preserve">National </w:t>
                  </w:r>
                  <w:r w:rsidRPr="00E56767" w:rsidR="00A9559F">
                    <w:rPr>
                      <w:color w:val="134153" w:themeColor="accent4" w:themeShade="80"/>
                      <w:sz w:val="44"/>
                      <w:szCs w:val="44"/>
                    </w:rPr>
                    <w:t xml:space="preserve">Scout </w:t>
                  </w:r>
                  <w:r w:rsidRPr="00E56767">
                    <w:rPr>
                      <w:color w:val="134153" w:themeColor="accent4" w:themeShade="80"/>
                      <w:sz w:val="44"/>
                      <w:szCs w:val="44"/>
                    </w:rPr>
                    <w:t>Jamboree</w:t>
                  </w:r>
                </w:p>
                <w:p w:rsidR="007B4A54" w:rsidP="00F75541" w:rsidRDefault="007B4A54" w14:paraId="1A716238" wp14:textId="77777777"/>
                <w:p w:rsidR="007B4A54" w:rsidRDefault="007B4A54" w14:paraId="1C9F1AFF" wp14:textId="77777777">
                  <w:pPr>
                    <w:rPr>
                      <w:sz w:val="24"/>
                      <w:szCs w:val="24"/>
                    </w:rPr>
                  </w:pPr>
                  <w:r>
                    <w:rPr>
                      <w:sz w:val="24"/>
                      <w:szCs w:val="24"/>
                    </w:rPr>
                    <w:t>Jo</w:t>
                  </w:r>
                  <w:r w:rsidRPr="00B7702C" w:rsidR="006F15D9">
                    <w:rPr>
                      <w:sz w:val="24"/>
                      <w:szCs w:val="24"/>
                    </w:rPr>
                    <w:t>in us for Scouting’s Prem</w:t>
                  </w:r>
                  <w:r>
                    <w:rPr>
                      <w:sz w:val="24"/>
                      <w:szCs w:val="24"/>
                    </w:rPr>
                    <w:t>iere once every four your event at the Summit</w:t>
                  </w:r>
                </w:p>
                <w:p w:rsidR="00BB4D03" w:rsidRDefault="006F15D9" w14:paraId="06A005BF" wp14:textId="77777777">
                  <w:pPr>
                    <w:pStyle w:val="Heading2"/>
                    <w:rPr>
                      <w:sz w:val="40"/>
                      <w:szCs w:val="40"/>
                    </w:rPr>
                  </w:pPr>
                  <w:r w:rsidRPr="00B7702C">
                    <w:rPr>
                      <w:sz w:val="40"/>
                      <w:szCs w:val="40"/>
                    </w:rPr>
                    <w:t>Connect with us</w:t>
                  </w:r>
                </w:p>
                <w:p w:rsidR="0023255B" w:rsidP="00B7702C" w:rsidRDefault="006F15D9" w14:paraId="2BBBD40F" wp14:textId="77777777">
                  <w:pPr>
                    <w:rPr>
                      <w:sz w:val="24"/>
                      <w:szCs w:val="24"/>
                    </w:rPr>
                  </w:pPr>
                  <w:r w:rsidRPr="00B7702C">
                    <w:rPr>
                      <w:b/>
                      <w:sz w:val="24"/>
                      <w:szCs w:val="24"/>
                    </w:rPr>
                    <w:t>Jamboree Blog</w:t>
                  </w:r>
                  <w:r w:rsidRPr="00B7702C">
                    <w:rPr>
                      <w:sz w:val="24"/>
                      <w:szCs w:val="24"/>
                    </w:rPr>
                    <w:t xml:space="preserve">: </w:t>
                  </w:r>
                </w:p>
                <w:p w:rsidR="00CF3906" w:rsidP="00B7702C" w:rsidRDefault="006F15D9" w14:paraId="67818D79" wp14:textId="77777777">
                  <w:pPr>
                    <w:rPr>
                      <w:sz w:val="22"/>
                      <w:szCs w:val="22"/>
                    </w:rPr>
                  </w:pPr>
                  <w:r w:rsidRPr="00CF3906">
                    <w:rPr>
                      <w:sz w:val="22"/>
                      <w:szCs w:val="22"/>
                    </w:rPr>
                    <w:t>lfcjambo.org</w:t>
                  </w:r>
                </w:p>
                <w:p w:rsidR="0023255B" w:rsidP="00B7702C" w:rsidRDefault="006F15D9" w14:paraId="4D425690" wp14:textId="77777777">
                  <w:pPr>
                    <w:rPr>
                      <w:b/>
                      <w:sz w:val="24"/>
                      <w:szCs w:val="24"/>
                    </w:rPr>
                  </w:pPr>
                  <w:r w:rsidRPr="00B7702C">
                    <w:rPr>
                      <w:b/>
                      <w:sz w:val="24"/>
                      <w:szCs w:val="24"/>
                    </w:rPr>
                    <w:t>Facebook</w:t>
                  </w:r>
                  <w:r w:rsidRPr="00B7702C" w:rsidR="00A71AC7">
                    <w:rPr>
                      <w:b/>
                      <w:sz w:val="24"/>
                      <w:szCs w:val="24"/>
                    </w:rPr>
                    <w:t>:</w:t>
                  </w:r>
                </w:p>
                <w:p w:rsidR="00CF3906" w:rsidP="00B7702C" w:rsidRDefault="006F15D9" w14:paraId="0D247222" wp14:textId="77777777" wp14:noSpellErr="1">
                  <w:pPr>
                    <w:rPr>
                      <w:sz w:val="22"/>
                      <w:szCs w:val="22"/>
                    </w:rPr>
                  </w:pPr>
                  <w:r w:rsidRPr="41E934C1" w:rsidR="41E934C1">
                    <w:rPr>
                      <w:sz w:val="22"/>
                      <w:szCs w:val="22"/>
                    </w:rPr>
                    <w:t>Last Frontier Council:2017 National Scout Jamboree</w:t>
                  </w:r>
                </w:p>
                <w:p w:rsidR="41E934C1" w:rsidP="41E934C1" w:rsidRDefault="41E934C1" wp14:noSpellErr="1" w14:paraId="0E7959C5" w14:textId="526D63A7">
                  <w:pPr>
                    <w:pStyle w:val="Normal"/>
                  </w:pPr>
                </w:p>
                <w:p w:rsidR="0023255B" w:rsidP="00B7702C" w:rsidRDefault="00E0470D" w14:paraId="3B1BCFA0" wp14:textId="77777777">
                  <w:pPr>
                    <w:rPr>
                      <w:sz w:val="24"/>
                      <w:szCs w:val="24"/>
                    </w:rPr>
                  </w:pPr>
                  <w:r>
                    <w:rPr>
                      <w:b/>
                      <w:sz w:val="24"/>
                      <w:szCs w:val="24"/>
                    </w:rPr>
                    <w:t xml:space="preserve">National </w:t>
                  </w:r>
                  <w:r w:rsidRPr="00B7702C" w:rsidR="00B7702C">
                    <w:rPr>
                      <w:b/>
                      <w:sz w:val="24"/>
                      <w:szCs w:val="24"/>
                    </w:rPr>
                    <w:t>Jamboree Website</w:t>
                  </w:r>
                  <w:r w:rsidRPr="00B7702C" w:rsidR="00B7702C">
                    <w:rPr>
                      <w:sz w:val="24"/>
                      <w:szCs w:val="24"/>
                    </w:rPr>
                    <w:t xml:space="preserve">: </w:t>
                  </w:r>
                </w:p>
                <w:p w:rsidR="00BB4D03" w:rsidP="00B7702C" w:rsidRDefault="00B7702C" w14:paraId="70D168AD" wp14:textId="77777777">
                  <w:pPr>
                    <w:rPr>
                      <w:sz w:val="22"/>
                      <w:szCs w:val="22"/>
                    </w:rPr>
                  </w:pPr>
                  <w:r w:rsidRPr="00CF3906">
                    <w:rPr>
                      <w:sz w:val="22"/>
                      <w:szCs w:val="22"/>
                    </w:rPr>
                    <w:t>summitbsa.org/events/jamboree</w:t>
                  </w:r>
                </w:p>
                <w:p w:rsidR="41E934C1" w:rsidRDefault="41E934C1" w14:paraId="0EC4CB27" w14:textId="1824036B"/>
                <w:p w:rsidR="0023255B" w:rsidP="00B7702C" w:rsidRDefault="0023255B" w14:paraId="5930964B" w14:noSpellErr="1" wp14:textId="4D8C422A">
                  <w:pPr>
                    <w:rPr>
                      <w:sz w:val="22"/>
                      <w:szCs w:val="22"/>
                    </w:rPr>
                  </w:pPr>
                </w:p>
                <w:p w:rsidR="6F398D81" w:rsidP="6F398D81" w:rsidRDefault="6F398D81" w14:paraId="7869847F" w14:textId="2DAE1427">
                  <w:pPr>
                    <w:pStyle w:val="Normal"/>
                  </w:pPr>
                </w:p>
                <w:p w:rsidR="0023255B" w:rsidP="00B7702C" w:rsidRDefault="0023255B" w14:paraId="3E42CEDB" wp14:textId="5A4CA36A">
                  <w:pPr>
                    <w:rPr>
                      <w:sz w:val="24"/>
                      <w:szCs w:val="24"/>
                    </w:rPr>
                  </w:pPr>
                  <w:r w:rsidRPr="6F398D81" w:rsidR="6F398D81">
                    <w:rPr>
                      <w:sz w:val="22"/>
                      <w:szCs w:val="22"/>
                    </w:rPr>
                    <w:t>#lfcjambo</w:t>
                  </w:r>
                  <w:r w:rsidRPr="6F398D81" w:rsidR="6F398D81">
                    <w:rPr>
                      <w:sz w:val="22"/>
                      <w:szCs w:val="22"/>
                    </w:rPr>
                    <w:t xml:space="preserve"> </w:t>
                  </w:r>
                  <w:r w:rsidRPr="6F398D81" w:rsidR="6F398D81">
                    <w:rPr>
                      <w:sz w:val="22"/>
                      <w:szCs w:val="22"/>
                    </w:rPr>
                    <w:t>#lfcbsa #scouting</w:t>
                  </w:r>
                  <w:bookmarkStart w:name="_GoBack" w:id="0"/>
                  <w:bookmarkEnd w:id="0"/>
                </w:p>
                <w:p w:rsidR="00B7702C" w:rsidP="00B7702C" w:rsidRDefault="00B7702C" w14:paraId="6A041926" wp14:textId="77777777">
                  <w:pPr>
                    <w:rPr>
                      <w:sz w:val="24"/>
                      <w:szCs w:val="24"/>
                    </w:rPr>
                  </w:pPr>
                </w:p>
                <w:p w:rsidR="00B7702C" w:rsidP="00B7702C" w:rsidRDefault="00B7702C" w14:paraId="6D6817E9" wp14:textId="77777777">
                  <w:pPr>
                    <w:rPr>
                      <w:sz w:val="24"/>
                      <w:szCs w:val="24"/>
                    </w:rPr>
                  </w:pPr>
                </w:p>
                <w:p w:rsidRPr="00B7702C" w:rsidR="00B7702C" w:rsidP="00B7702C" w:rsidRDefault="00B7702C" w14:paraId="1A554876" wp14:textId="77777777">
                  <w:pPr>
                    <w:rPr>
                      <w:sz w:val="24"/>
                      <w:szCs w:val="24"/>
                    </w:rPr>
                  </w:pPr>
                </w:p>
              </w:tc>
            </w:tr>
            <w:tr w:rsidR="00BB4D03" w:rsidTr="41E934C1" w14:paraId="795C4409" wp14:textId="77777777">
              <w:trPr>
                <w:trHeight w:val="3075" w:hRule="exact"/>
              </w:trPr>
              <w:tc>
                <w:tcPr>
                  <w:tcW w:w="5000" w:type="pct"/>
                  <w:tcMar/>
                  <w:vAlign w:val="bottom"/>
                </w:tcPr>
                <w:p w:rsidR="00BB4D03" w:rsidRDefault="00BB4D03" w14:paraId="011885AB" wp14:textId="77777777"/>
              </w:tc>
            </w:tr>
          </w:tbl>
          <w:p w:rsidR="00BB4D03" w:rsidRDefault="00BB4D03" w14:paraId="06C4FD2C" wp14:textId="77777777"/>
        </w:tc>
        <w:tc>
          <w:tcPr>
            <w:tcW w:w="720" w:type="dxa"/>
            <w:tcMar/>
          </w:tcPr>
          <w:p w:rsidR="00BB4D03" w:rsidRDefault="00BB4D03" w14:paraId="3E06C5B3" wp14:textId="77777777"/>
        </w:tc>
        <w:tc>
          <w:tcPr>
            <w:tcW w:w="720" w:type="dxa"/>
            <w:tcMar/>
          </w:tcPr>
          <w:p w:rsidR="00BB4D03" w:rsidRDefault="00BB4D03" w14:paraId="4642668E" wp14:textId="77777777"/>
        </w:tc>
        <w:tc>
          <w:tcPr>
            <w:tcW w:w="3851" w:type="dxa"/>
            <w:tcMar/>
          </w:tcPr>
          <w:p w:rsidR="007B4A54" w:rsidP="007B4A54" w:rsidRDefault="007B4A54" w14:paraId="57BBC28F" wp14:textId="77777777">
            <w:pPr>
              <w:pStyle w:val="ListBullet"/>
              <w:numPr>
                <w:ilvl w:val="0"/>
                <w:numId w:val="0"/>
              </w:numPr>
              <w:ind w:left="288"/>
              <w:rPr>
                <w:sz w:val="44"/>
                <w:szCs w:val="44"/>
              </w:rPr>
            </w:pPr>
            <w:r>
              <w:rPr>
                <w:noProof/>
                <w:lang w:eastAsia="en-US"/>
              </w:rPr>
              <w:drawing>
                <wp:inline xmlns:wp14="http://schemas.microsoft.com/office/word/2010/wordprocessingDrawing" distT="0" distB="0" distL="0" distR="0" wp14:anchorId="147F3866" wp14:editId="6FA36B75">
                  <wp:extent cx="2222500" cy="2432050"/>
                  <wp:effectExtent l="0" t="0" r="635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222732" cy="2432304"/>
                          </a:xfrm>
                          <a:prstGeom prst="rect">
                            <a:avLst/>
                          </a:prstGeom>
                          <a:noFill/>
                          <a:ln>
                            <a:noFill/>
                          </a:ln>
                          <a:extLst>
                            <a:ext uri="{53640926-AAD7-44D8-BBD7-CCE9431645EC}">
                              <a14:shadowObscured xmlns:a14="http://schemas.microsoft.com/office/drawing/2010/main"/>
                            </a:ext>
                          </a:extLst>
                        </pic:spPr>
                      </pic:pic>
                    </a:graphicData>
                  </a:graphic>
                </wp:inline>
              </w:drawing>
            </w:r>
          </w:p>
          <w:p w:rsidR="007B4A54" w:rsidP="007B4A54" w:rsidRDefault="007B4A54" w14:paraId="2F8BFECE" wp14:textId="77777777">
            <w:pPr>
              <w:pStyle w:val="ListBullet"/>
              <w:numPr>
                <w:ilvl w:val="0"/>
                <w:numId w:val="0"/>
              </w:numPr>
              <w:ind w:left="288"/>
              <w:rPr>
                <w:sz w:val="44"/>
                <w:szCs w:val="44"/>
              </w:rPr>
            </w:pPr>
            <w:r w:rsidRPr="000D7723">
              <w:rPr>
                <w:sz w:val="44"/>
                <w:szCs w:val="44"/>
              </w:rPr>
              <w:t xml:space="preserve">Announcing the 2017 National </w:t>
            </w:r>
            <w:r>
              <w:rPr>
                <w:sz w:val="44"/>
                <w:szCs w:val="44"/>
              </w:rPr>
              <w:t xml:space="preserve">Scout </w:t>
            </w:r>
            <w:r w:rsidRPr="000D7723">
              <w:rPr>
                <w:sz w:val="44"/>
                <w:szCs w:val="44"/>
              </w:rPr>
              <w:t>Jamboree</w:t>
            </w:r>
          </w:p>
          <w:p w:rsidR="007B4A54" w:rsidP="007B4A54" w:rsidRDefault="007B4A54" w14:paraId="4569C56B" wp14:textId="77777777">
            <w:pPr>
              <w:pStyle w:val="ListBullet"/>
              <w:numPr>
                <w:ilvl w:val="0"/>
                <w:numId w:val="0"/>
              </w:numPr>
              <w:ind w:left="288"/>
              <w:rPr>
                <w:sz w:val="44"/>
                <w:szCs w:val="44"/>
                <w:vertAlign w:val="superscript"/>
              </w:rPr>
            </w:pPr>
            <w:r>
              <w:rPr>
                <w:sz w:val="44"/>
                <w:szCs w:val="44"/>
              </w:rPr>
              <w:t>July 19</w:t>
            </w:r>
            <w:r w:rsidRPr="000B3E28">
              <w:rPr>
                <w:sz w:val="44"/>
                <w:szCs w:val="44"/>
                <w:vertAlign w:val="superscript"/>
              </w:rPr>
              <w:t>th</w:t>
            </w:r>
            <w:r>
              <w:rPr>
                <w:sz w:val="44"/>
                <w:szCs w:val="44"/>
              </w:rPr>
              <w:t xml:space="preserve"> – 28</w:t>
            </w:r>
            <w:r w:rsidRPr="000B3E28">
              <w:rPr>
                <w:sz w:val="44"/>
                <w:szCs w:val="44"/>
                <w:vertAlign w:val="superscript"/>
              </w:rPr>
              <w:t>th</w:t>
            </w:r>
          </w:p>
          <w:p w:rsidR="007B4A54" w:rsidP="007B4A54" w:rsidRDefault="007B4A54" w14:paraId="2203C0BA" wp14:textId="77777777">
            <w:pPr>
              <w:pStyle w:val="ListBullet"/>
              <w:numPr>
                <w:ilvl w:val="0"/>
                <w:numId w:val="0"/>
              </w:numPr>
              <w:ind w:left="288"/>
              <w:rPr>
                <w:sz w:val="44"/>
                <w:szCs w:val="44"/>
                <w:vertAlign w:val="superscript"/>
              </w:rPr>
            </w:pPr>
          </w:p>
          <w:p w:rsidR="00BB4D03" w:rsidP="009243A5" w:rsidRDefault="007B4A54" w14:paraId="15AED11C" wp14:textId="77777777">
            <w:pPr>
              <w:jc w:val="center"/>
            </w:pPr>
            <w:r w:rsidRPr="006A1723">
              <w:rPr>
                <w:b/>
                <w:sz w:val="44"/>
                <w:szCs w:val="44"/>
              </w:rPr>
              <w:t>Live Scouting’s Adventure</w:t>
            </w:r>
          </w:p>
        </w:tc>
      </w:tr>
    </w:tbl>
    <w:p xmlns:wp14="http://schemas.microsoft.com/office/word/2010/wordml" w:rsidR="00BB4D03" w:rsidRDefault="00BB4D03" w14:paraId="0596D25D" wp14:textId="77777777">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xmlns:wp14="http://schemas.microsoft.com/office/word/2010/wordml" w:rsidR="00BB4D03" w:rsidTr="6C7BFB5D" w14:paraId="03D48237" wp14:textId="77777777">
        <w:trPr>
          <w:trHeight w:val="10800" w:hRule="exact"/>
          <w:jc w:val="center"/>
        </w:trPr>
        <w:tc>
          <w:tcPr>
            <w:tcW w:w="3840" w:type="dxa"/>
            <w:tcMar/>
          </w:tcPr>
          <w:sdt>
            <w:sdtPr>
              <w:id w:val="-1941750188"/>
              <w:picture/>
            </w:sdtPr>
            <w:sdtEndPr/>
            <w:sdtContent>
              <w:p w:rsidR="00BB4D03" w:rsidRDefault="00A71AC7" w14:paraId="3B738F94" wp14:textId="77777777">
                <w:r>
                  <w:rPr>
                    <w:noProof/>
                    <w:lang w:eastAsia="en-US"/>
                  </w:rPr>
                  <w:drawing>
                    <wp:inline xmlns:wp14="http://schemas.microsoft.com/office/word/2010/wordprocessingDrawing" distT="0" distB="0" distL="0" distR="0" wp14:anchorId="276A6D1D" wp14:editId="7777777">
                      <wp:extent cx="2625013" cy="2009775"/>
                      <wp:effectExtent l="0" t="0" r="444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31933" cy="2015073"/>
                              </a:xfrm>
                              <a:prstGeom prst="rect">
                                <a:avLst/>
                              </a:prstGeom>
                              <a:noFill/>
                              <a:ln>
                                <a:noFill/>
                              </a:ln>
                            </pic:spPr>
                          </pic:pic>
                        </a:graphicData>
                      </a:graphic>
                    </wp:inline>
                  </w:drawing>
                </w:r>
              </w:p>
            </w:sdtContent>
          </w:sdt>
          <w:p w:rsidRPr="00386032" w:rsidR="00BB4D03" w:rsidP="000B3E28" w:rsidRDefault="000B3E28" w14:paraId="68418470" wp14:textId="77777777">
            <w:pPr>
              <w:pStyle w:val="Heading1"/>
              <w:rPr>
                <w:rStyle w:val="Heading1Char"/>
                <w:color w:val="002060"/>
              </w:rPr>
            </w:pPr>
            <w:r w:rsidRPr="00386032">
              <w:rPr>
                <w:rStyle w:val="Heading1Char"/>
                <w:color w:val="002060"/>
              </w:rPr>
              <w:t>Are you ready to Live Scouting’s Adventure?</w:t>
            </w:r>
          </w:p>
          <w:p w:rsidR="000B3E28" w:rsidP="000B3E28" w:rsidRDefault="000B3E28" w14:paraId="070798F5" wp14:textId="77777777"/>
          <w:p w:rsidRPr="00386032" w:rsidR="000B3E28" w:rsidP="000B3E28" w:rsidRDefault="000B3E28" w14:paraId="1FD8C5CD" wp14:textId="77777777" wp14:noSpellErr="1">
            <w:r w:rsidR="1E495A89">
              <w:rPr/>
              <w:t>Come join over 200 Scouts from the Last Frontier Council and 40</w:t>
            </w:r>
            <w:r w:rsidR="1E495A89">
              <w:rPr/>
              <w:t>,000 Scouts from around the world</w:t>
            </w:r>
            <w:r w:rsidR="1E495A89">
              <w:rPr/>
              <w:t xml:space="preserve"> for the 2017 National Scout Jamboree at the Summit Bechtel Reserve in West Virginia </w:t>
            </w:r>
          </w:p>
          <w:p w:rsidR="1E495A89" w:rsidP="1E495A89" w:rsidRDefault="1E495A89" wp14:noSpellErr="1" w14:paraId="3BD6ADBA" w14:textId="7814328B">
            <w:pPr>
              <w:pStyle w:val="Normal"/>
            </w:pPr>
          </w:p>
          <w:p w:rsidRPr="00386032" w:rsidR="00386032" w:rsidP="00386032" w:rsidRDefault="00386032" w14:paraId="4F3528A9" wp14:textId="77777777">
            <w:pPr>
              <w:rPr>
                <w:b/>
                <w:sz w:val="28"/>
                <w:szCs w:val="28"/>
              </w:rPr>
            </w:pPr>
            <w:r w:rsidRPr="00386032">
              <w:rPr>
                <w:b/>
                <w:sz w:val="28"/>
                <w:szCs w:val="28"/>
              </w:rPr>
              <w:t xml:space="preserve">What is Jamboree? </w:t>
            </w:r>
          </w:p>
          <w:p w:rsidR="00386032" w:rsidP="00386032" w:rsidRDefault="00386032" w14:paraId="53CB7953" wp14:textId="77777777">
            <w:r>
              <w:t>This exciting event occurs once every four years and brings together Scouts from all over the United States and the world with exciting events and activity. It is Scouting greatest party</w:t>
            </w:r>
          </w:p>
          <w:p w:rsidR="009243A5" w:rsidP="00386032" w:rsidRDefault="009243A5" w14:paraId="08AC35EF" wp14:textId="77777777">
            <w:r>
              <w:t>Attend Jamboree and see all that Scouting has to offer including zip lines, water sports, arena shows, shooting sports, STEM activities and more</w:t>
            </w:r>
          </w:p>
          <w:p w:rsidR="009243A5" w:rsidP="00386032" w:rsidRDefault="009243A5" w14:paraId="224F48B2" wp14:textId="77777777"/>
          <w:p w:rsidRPr="000B3E28" w:rsidR="00386032" w:rsidP="000B3E28" w:rsidRDefault="00386032" w14:paraId="211D6776" wp14:textId="77777777">
            <w:pPr>
              <w:rPr>
                <w:sz w:val="24"/>
                <w:szCs w:val="24"/>
              </w:rPr>
            </w:pPr>
          </w:p>
        </w:tc>
        <w:tc>
          <w:tcPr>
            <w:tcW w:w="713" w:type="dxa"/>
            <w:tcMar/>
          </w:tcPr>
          <w:p w:rsidR="00BB4D03" w:rsidRDefault="00BB4D03" w14:paraId="0FCBE473" wp14:textId="77777777"/>
        </w:tc>
        <w:tc>
          <w:tcPr>
            <w:tcW w:w="713" w:type="dxa"/>
            <w:tcMar/>
          </w:tcPr>
          <w:p w:rsidR="00BB4D03" w:rsidRDefault="00BB4D03" w14:paraId="18143628" wp14:textId="77777777"/>
        </w:tc>
        <w:tc>
          <w:tcPr>
            <w:tcW w:w="3843" w:type="dxa"/>
            <w:tcMar/>
          </w:tcPr>
          <w:p w:rsidR="00F75541" w:rsidP="00F75541" w:rsidRDefault="00F75541" w14:paraId="0965CB32" wp14:textId="77777777">
            <w:pPr>
              <w:rPr>
                <w:b/>
                <w:sz w:val="28"/>
                <w:szCs w:val="28"/>
              </w:rPr>
            </w:pPr>
            <w:r w:rsidRPr="00CB197B">
              <w:rPr>
                <w:b/>
                <w:sz w:val="28"/>
                <w:szCs w:val="28"/>
              </w:rPr>
              <w:t xml:space="preserve">When is it? </w:t>
            </w:r>
          </w:p>
          <w:p w:rsidR="00CB197B" w:rsidP="00F75541" w:rsidRDefault="00CB197B" w14:paraId="62BBEA8C" wp14:textId="77777777">
            <w:r>
              <w:t>The 2017 even</w:t>
            </w:r>
            <w:r w:rsidR="00325DEC">
              <w:t>t</w:t>
            </w:r>
            <w:r>
              <w:t xml:space="preserve"> is scheduled </w:t>
            </w:r>
            <w:r w:rsidR="00325DEC">
              <w:t>for July 19</w:t>
            </w:r>
            <w:r w:rsidRPr="00325DEC" w:rsidR="00325DEC">
              <w:rPr>
                <w:vertAlign w:val="superscript"/>
              </w:rPr>
              <w:t>th</w:t>
            </w:r>
            <w:r w:rsidR="00325DEC">
              <w:t xml:space="preserve"> to July 28</w:t>
            </w:r>
            <w:r w:rsidRPr="00325DEC" w:rsidR="00325DEC">
              <w:rPr>
                <w:vertAlign w:val="superscript"/>
              </w:rPr>
              <w:t>th</w:t>
            </w:r>
            <w:r w:rsidR="00325DEC">
              <w:t>. These dates do not include the expected travel time needed from Oklahoma to the Summit</w:t>
            </w:r>
          </w:p>
          <w:p w:rsidRPr="00386032" w:rsidR="00BB4D03" w:rsidP="00F75541" w:rsidRDefault="00F75541" w14:paraId="47B352D1" wp14:textId="77777777">
            <w:pPr>
              <w:pStyle w:val="Quote"/>
              <w:rPr>
                <w:rStyle w:val="QuoteChar"/>
                <w:i/>
                <w:iCs/>
                <w:color w:val="002060"/>
              </w:rPr>
            </w:pPr>
            <w:r w:rsidRPr="00386032">
              <w:rPr>
                <w:rStyle w:val="QuoteChar"/>
                <w:i/>
                <w:iCs/>
                <w:color w:val="002060"/>
              </w:rPr>
              <w:t>“Attending Jamboree at the Summit is an experience not to be missed”</w:t>
            </w:r>
          </w:p>
          <w:p w:rsidR="00325DEC" w:rsidP="00325DEC" w:rsidRDefault="00325DEC" w14:paraId="748D50F4" wp14:textId="77777777">
            <w:pPr>
              <w:rPr>
                <w:b/>
                <w:sz w:val="28"/>
                <w:szCs w:val="28"/>
              </w:rPr>
            </w:pPr>
            <w:r w:rsidRPr="00325DEC">
              <w:rPr>
                <w:b/>
                <w:sz w:val="28"/>
                <w:szCs w:val="28"/>
              </w:rPr>
              <w:t xml:space="preserve">How much is it going to cost? </w:t>
            </w:r>
          </w:p>
          <w:p w:rsidR="00386032" w:rsidP="00325DEC" w:rsidRDefault="00325DEC" w14:paraId="2B0E42FA" wp14:textId="77777777" wp14:noSpellErr="1">
            <w:r w:rsidR="1E495A89">
              <w:rPr/>
              <w:t>Final pricing is estimated at less than $1,999 and will include all transportation, m</w:t>
            </w:r>
            <w:r w:rsidR="1E495A89">
              <w:rPr/>
              <w:t>eals, event activities and gear</w:t>
            </w:r>
          </w:p>
          <w:p w:rsidR="1E495A89" w:rsidP="1E495A89" w:rsidRDefault="1E495A89" wp14:noSpellErr="1" w14:paraId="405B7578" w14:textId="189572CF">
            <w:pPr>
              <w:pStyle w:val="Normal"/>
            </w:pPr>
          </w:p>
          <w:p w:rsidRPr="00386032" w:rsidR="00386032" w:rsidP="00325DEC" w:rsidRDefault="00386032" w14:paraId="5C4F46AB" wp14:textId="77777777">
            <w:pPr>
              <w:rPr>
                <w:b/>
                <w:sz w:val="28"/>
                <w:szCs w:val="28"/>
              </w:rPr>
            </w:pPr>
            <w:r w:rsidRPr="00386032">
              <w:rPr>
                <w:b/>
                <w:sz w:val="28"/>
                <w:szCs w:val="28"/>
              </w:rPr>
              <w:t xml:space="preserve">Who can go? </w:t>
            </w:r>
          </w:p>
          <w:p w:rsidR="008D6610" w:rsidP="00325DEC" w:rsidRDefault="00386032" w14:paraId="56543B9F" wp14:textId="77777777" wp14:noSpellErr="1">
            <w:r w:rsidR="6C7BFB5D">
              <w:rPr/>
              <w:t xml:space="preserve">Scouts must be at least 12 years of age by the first day of Jamboree and First Class Rank. </w:t>
            </w:r>
          </w:p>
          <w:p w:rsidR="6C7BFB5D" w:rsidP="6C7BFB5D" w:rsidRDefault="6C7BFB5D" wp14:noSpellErr="1" w14:paraId="0160198C" w14:textId="71AAD2FE">
            <w:pPr>
              <w:pStyle w:val="Normal"/>
            </w:pPr>
          </w:p>
          <w:p w:rsidR="00325DEC" w:rsidP="00325DEC" w:rsidRDefault="00386032" w14:paraId="03AD4EDF" wp14:textId="77777777" wp14:noSpellErr="1">
            <w:r w:rsidR="1E495A89">
              <w:rPr/>
              <w:t>More specific requirements can be found on the Jamboree registration site</w:t>
            </w:r>
            <w:r w:rsidR="1E495A89">
              <w:rPr/>
              <w:t xml:space="preserve">  </w:t>
            </w:r>
          </w:p>
          <w:p w:rsidR="1E495A89" w:rsidP="1E495A89" w:rsidRDefault="1E495A89" wp14:noSpellErr="1" w14:paraId="2496F7E9" w14:textId="77583C47">
            <w:pPr>
              <w:pStyle w:val="Normal"/>
            </w:pPr>
          </w:p>
          <w:p w:rsidR="009243A5" w:rsidP="00325DEC" w:rsidRDefault="009243A5" w14:paraId="577BBF10" wp14:textId="77777777">
            <w:pPr>
              <w:rPr>
                <w:b/>
                <w:sz w:val="28"/>
                <w:szCs w:val="28"/>
              </w:rPr>
            </w:pPr>
            <w:r w:rsidRPr="009243A5">
              <w:rPr>
                <w:b/>
                <w:sz w:val="28"/>
                <w:szCs w:val="28"/>
              </w:rPr>
              <w:t>What about the Leaders?</w:t>
            </w:r>
          </w:p>
          <w:p w:rsidRPr="009243A5" w:rsidR="009243A5" w:rsidP="00325DEC" w:rsidRDefault="009243A5" w14:paraId="3D4BF08E" w14:noSpellErr="1" wp14:textId="4AC01B97">
            <w:r w:rsidR="41E934C1">
              <w:rPr/>
              <w:t xml:space="preserve">Troop and Crew </w:t>
            </w:r>
            <w:r w:rsidR="41E934C1">
              <w:rPr/>
              <w:t xml:space="preserve">Adult </w:t>
            </w:r>
            <w:r w:rsidR="41E934C1">
              <w:rPr/>
              <w:t xml:space="preserve">leadership </w:t>
            </w:r>
            <w:r w:rsidR="41E934C1">
              <w:rPr/>
              <w:t xml:space="preserve">have been chosen from a pool of experienced Scouters by the Jamboree Committee. Look for leaders to be recruiting in your area. </w:t>
            </w:r>
            <w:r w:rsidR="41E934C1">
              <w:rPr/>
              <w:t xml:space="preserve"> </w:t>
            </w:r>
          </w:p>
          <w:p w:rsidR="6F398D81" w:rsidP="6F398D81" w:rsidRDefault="6F398D81" wp14:noSpellErr="1" w14:paraId="753E7A33" w14:textId="5BE77CA2">
            <w:pPr>
              <w:pStyle w:val="Normal"/>
            </w:pPr>
          </w:p>
          <w:p w:rsidR="6F398D81" w:rsidP="6F398D81" w:rsidRDefault="6F398D81" w14:paraId="6DDF3524" w14:textId="200A6F3E">
            <w:pPr>
              <w:pStyle w:val="Normal"/>
            </w:pPr>
          </w:p>
          <w:p w:rsidR="009243A5" w:rsidP="00325DEC" w:rsidRDefault="009243A5" w14:paraId="6BBD716D" wp14:textId="77777777"/>
          <w:p w:rsidRPr="00325DEC" w:rsidR="00386032" w:rsidP="00325DEC" w:rsidRDefault="00386032" w14:paraId="4EAA75D1" wp14:textId="77777777"/>
          <w:p w:rsidRPr="00325DEC" w:rsidR="00325DEC" w:rsidP="00325DEC" w:rsidRDefault="00325DEC" w14:paraId="6AEF477F" wp14:textId="77777777"/>
        </w:tc>
        <w:tc>
          <w:tcPr>
            <w:tcW w:w="720" w:type="dxa"/>
            <w:tcMar/>
          </w:tcPr>
          <w:p w:rsidR="00BB4D03" w:rsidRDefault="00BB4D03" w14:paraId="4018B880" wp14:textId="77777777"/>
        </w:tc>
        <w:tc>
          <w:tcPr>
            <w:tcW w:w="720" w:type="dxa"/>
            <w:tcMar/>
          </w:tcPr>
          <w:p w:rsidR="00BB4D03" w:rsidRDefault="00BB4D03" w14:paraId="1F58032C" wp14:textId="77777777"/>
        </w:tc>
        <w:tc>
          <w:tcPr>
            <w:tcW w:w="3851" w:type="dxa"/>
            <w:tcMar/>
          </w:tcPr>
          <w:sdt>
            <w:sdtPr>
              <w:id w:val="1665123103"/>
              <w:picture/>
            </w:sdtPr>
            <w:sdtEndPr/>
            <w:sdtContent>
              <w:p w:rsidR="00BB4D03" w:rsidRDefault="00A71AC7" w14:paraId="74ABCD9A" wp14:textId="77777777">
                <w:r>
                  <w:rPr>
                    <w:noProof/>
                    <w:lang w:eastAsia="en-US"/>
                  </w:rPr>
                  <w:drawing>
                    <wp:inline xmlns:wp14="http://schemas.microsoft.com/office/word/2010/wordprocessingDrawing" distT="0" distB="0" distL="0" distR="0" wp14:anchorId="6AE56369" wp14:editId="7777777">
                      <wp:extent cx="2438400" cy="18288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38400" cy="1828800"/>
                              </a:xfrm>
                              <a:prstGeom prst="rect">
                                <a:avLst/>
                              </a:prstGeom>
                              <a:noFill/>
                              <a:ln>
                                <a:noFill/>
                              </a:ln>
                            </pic:spPr>
                          </pic:pic>
                        </a:graphicData>
                      </a:graphic>
                    </wp:inline>
                  </w:drawing>
                </w:r>
              </w:p>
            </w:sdtContent>
          </w:sdt>
          <w:p w:rsidR="00BB4D03" w:rsidP="006F15D9" w:rsidRDefault="006F15D9" w14:paraId="57355593" wp14:textId="77777777">
            <w:pPr>
              <w:pStyle w:val="Caption"/>
              <w:jc w:val="center"/>
            </w:pPr>
            <w:r>
              <w:t>Climbing is a favorite activity</w:t>
            </w:r>
          </w:p>
          <w:p w:rsidR="00BB4D03" w:rsidRDefault="0065167A" w14:paraId="649C4504" wp14:textId="77777777">
            <w:pPr>
              <w:rPr>
                <w:b/>
                <w:sz w:val="24"/>
                <w:szCs w:val="24"/>
              </w:rPr>
            </w:pPr>
            <w:r>
              <w:rPr>
                <w:b/>
                <w:sz w:val="24"/>
                <w:szCs w:val="24"/>
              </w:rPr>
              <w:t xml:space="preserve">Where to I sign up? </w:t>
            </w:r>
          </w:p>
          <w:p w:rsidRPr="0065167A" w:rsidR="0065167A" w:rsidRDefault="0065167A" w14:paraId="160D02F3" wp14:textId="0F2E1419" wp14:noSpellErr="1">
            <w:r w:rsidR="4671F398">
              <w:rPr/>
              <w:t>Visit</w:t>
            </w:r>
            <w:r w:rsidR="4671F398">
              <w:rPr/>
              <w:t xml:space="preserve"> </w:t>
            </w:r>
            <w:r w:rsidR="4671F398">
              <w:rPr/>
              <w:t>lfcjambo.org for signup information</w:t>
            </w:r>
          </w:p>
          <w:p w:rsidR="4671F398" w:rsidP="4671F398" w:rsidRDefault="4671F398" wp14:noSpellErr="1" w14:paraId="49546BF4" w14:textId="13F97E38">
            <w:pPr>
              <w:pStyle w:val="Normal"/>
            </w:pPr>
          </w:p>
          <w:p w:rsidR="4671F398" w:rsidP="4671F398" w:rsidRDefault="4671F398" w14:paraId="0444FF85" w14:textId="3001ED91">
            <w:pPr>
              <w:pStyle w:val="Normal"/>
            </w:pPr>
            <w:r w:rsidR="4671F398">
              <w:rPr/>
              <w:t xml:space="preserve">Sign up: </w:t>
            </w:r>
          </w:p>
          <w:p w:rsidR="4671F398" w:rsidP="4671F398" w:rsidRDefault="4671F398" wp14:noSpellErr="1" w14:paraId="4F2481E6" w14:textId="72C2AAEF">
            <w:pPr>
              <w:pStyle w:val="Normal"/>
            </w:pPr>
            <w:r w:rsidRPr="4671F398" w:rsidR="4671F398">
              <w:rPr>
                <w:rFonts w:ascii="Cambria" w:hAnsi="Cambria" w:eastAsia="Cambria" w:cs="Cambria"/>
                <w:sz w:val="22"/>
                <w:szCs w:val="22"/>
              </w:rPr>
              <w:t>http://www.summitbsa.org/events/jamboree/jamboree-registration/</w:t>
            </w:r>
          </w:p>
          <w:p w:rsidR="1E495A89" w:rsidP="1E495A89" w:rsidRDefault="1E495A89" wp14:noSpellErr="1" w14:paraId="3459A4F0" w14:textId="077BE0A5">
            <w:pPr>
              <w:pStyle w:val="Normal"/>
            </w:pPr>
          </w:p>
          <w:p w:rsidR="0065167A" w:rsidRDefault="0065167A" w14:paraId="61EABB1C" wp14:textId="77777777">
            <w:pPr>
              <w:rPr>
                <w:b/>
                <w:sz w:val="24"/>
                <w:szCs w:val="24"/>
              </w:rPr>
            </w:pPr>
            <w:r>
              <w:rPr>
                <w:b/>
                <w:sz w:val="24"/>
                <w:szCs w:val="24"/>
              </w:rPr>
              <w:t xml:space="preserve">Why sign up now? </w:t>
            </w:r>
          </w:p>
          <w:p w:rsidR="0065167A" w:rsidRDefault="0065167A" w14:paraId="496DD459" wp14:textId="77777777" wp14:noSpellErr="1">
            <w:r w:rsidR="1E495A89">
              <w:rPr/>
              <w:t>Jamboree is a very popular event usually resulting in a waiting list. Early registration will ensure you the best chance for a slot from your area Jamboree Troop</w:t>
            </w:r>
          </w:p>
          <w:p w:rsidR="1E495A89" w:rsidP="1E495A89" w:rsidRDefault="1E495A89" wp14:noSpellErr="1" w14:paraId="29B0855E" w14:textId="4F875670">
            <w:pPr>
              <w:pStyle w:val="Normal"/>
            </w:pPr>
          </w:p>
          <w:p w:rsidR="1E495A89" w:rsidP="1E495A89" w:rsidRDefault="1E495A89" wp14:noSpellErr="1" w14:paraId="3CA20DA7" w14:textId="6FB309CE">
            <w:pPr>
              <w:pStyle w:val="Normal"/>
            </w:pPr>
          </w:p>
          <w:p w:rsidR="1E495A89" w:rsidP="1E495A89" w:rsidRDefault="1E495A89" wp14:noSpellErr="1" w14:paraId="21EB1C99" w14:textId="7275901D">
            <w:pPr>
              <w:pStyle w:val="Normal"/>
            </w:pPr>
          </w:p>
          <w:p w:rsidRPr="0065167A" w:rsidR="0065167A" w:rsidP="0065167A" w:rsidRDefault="0065167A" w14:paraId="51B0E28D" wp14:textId="77777777">
            <w:pPr>
              <w:pStyle w:val="Quote"/>
              <w:rPr>
                <w:i w:val="0"/>
                <w:sz w:val="20"/>
              </w:rPr>
            </w:pPr>
            <w:r w:rsidRPr="0065167A">
              <w:rPr>
                <w:rStyle w:val="QuoteChar"/>
                <w:i/>
                <w:color w:val="002060"/>
              </w:rPr>
              <w:t>Live Scouting’s Adventure! Join us and 40,000 of your closest friends for the 2017 National Scout Jamboree</w:t>
            </w:r>
            <w:r w:rsidRPr="0065167A">
              <w:rPr>
                <w:i w:val="0"/>
                <w:color w:val="002060"/>
              </w:rPr>
              <w:t>!</w:t>
            </w:r>
          </w:p>
        </w:tc>
      </w:tr>
    </w:tbl>
    <w:p xmlns:wp14="http://schemas.microsoft.com/office/word/2010/wordml" w:rsidR="00BB4D03" w:rsidRDefault="00BB4D03" w14:paraId="13B16283" wp14:textId="77777777">
      <w:pPr>
        <w:pStyle w:val="NoSpacing"/>
      </w:pPr>
    </w:p>
    <w:sectPr w:rsidR="00BB4D03">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hint="default" w:ascii="Symbol" w:hAnsi="Symbol"/>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723"/>
    <w:rsid w:val="000B3E28"/>
    <w:rsid w:val="000D7723"/>
    <w:rsid w:val="0023255B"/>
    <w:rsid w:val="002433C5"/>
    <w:rsid w:val="002B6DD9"/>
    <w:rsid w:val="002C20DC"/>
    <w:rsid w:val="00325DEC"/>
    <w:rsid w:val="00386032"/>
    <w:rsid w:val="003D09EE"/>
    <w:rsid w:val="005A355B"/>
    <w:rsid w:val="0065167A"/>
    <w:rsid w:val="00664D8B"/>
    <w:rsid w:val="006A1723"/>
    <w:rsid w:val="006F15D9"/>
    <w:rsid w:val="007B4A54"/>
    <w:rsid w:val="008D6610"/>
    <w:rsid w:val="009243A5"/>
    <w:rsid w:val="0096024B"/>
    <w:rsid w:val="00A71AC7"/>
    <w:rsid w:val="00A9559F"/>
    <w:rsid w:val="00B7702C"/>
    <w:rsid w:val="00BB4D03"/>
    <w:rsid w:val="00C00E80"/>
    <w:rsid w:val="00CB197B"/>
    <w:rsid w:val="00CF3906"/>
    <w:rsid w:val="00D20C08"/>
    <w:rsid w:val="00DA76BB"/>
    <w:rsid w:val="00DB67B6"/>
    <w:rsid w:val="00E03CDE"/>
    <w:rsid w:val="00E0470D"/>
    <w:rsid w:val="00E56767"/>
    <w:rsid w:val="00F75541"/>
    <w:rsid w:val="1E495A89"/>
    <w:rsid w:val="41E934C1"/>
    <w:rsid w:val="4671F398"/>
    <w:rsid w:val="6C7BFB5D"/>
    <w:rsid w:val="6F398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87802B2C-D605-4DE6-AB16-8693F540ADBB}"/>
  <w14:docId w14:val="747BFD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2" w:semiHidden="1" w:unhideWhenUsed="1" w:qFormat="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hAnsiTheme="majorHAnsi" w:eastAsiaTheme="majorEastAsia"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hAnsiTheme="majorHAnsi" w:eastAsiaTheme="majorEastAsia"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Layout" w:customStyle="1">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styleId="Heading2Char" w:customStyle="1">
    <w:name w:val="Heading 2 Char"/>
    <w:basedOn w:val="DefaultParagraphFont"/>
    <w:link w:val="Heading2"/>
    <w:uiPriority w:val="1"/>
    <w:rPr>
      <w:rFonts w:asciiTheme="majorHAnsi" w:hAnsiTheme="majorHAnsi" w:eastAsiaTheme="majorEastAsia"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styleId="Heading1Char" w:customStyle="1">
    <w:name w:val="Heading 1 Char"/>
    <w:basedOn w:val="DefaultParagraphFont"/>
    <w:link w:val="Heading1"/>
    <w:uiPriority w:val="1"/>
    <w:rPr>
      <w:rFonts w:asciiTheme="majorHAnsi" w:hAnsiTheme="majorHAnsi" w:eastAsiaTheme="majorEastAsia" w:cstheme="majorBidi"/>
      <w:b/>
      <w:bCs/>
      <w:color w:val="027E6F" w:themeColor="accent1" w:themeShade="BF"/>
      <w:sz w:val="42"/>
    </w:rPr>
  </w:style>
  <w:style w:type="paragraph" w:styleId="Company" w:customStyle="1">
    <w:name w:val="Company"/>
    <w:basedOn w:val="Normal"/>
    <w:uiPriority w:val="2"/>
    <w:qFormat/>
    <w:pPr>
      <w:spacing w:after="0" w:line="240" w:lineRule="auto"/>
    </w:pPr>
    <w:rPr>
      <w:rFonts w:asciiTheme="majorHAnsi" w:hAnsiTheme="majorHAnsi" w:eastAsiaTheme="majorEastAsia"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styleId="FooterChar" w:customStyle="1">
    <w:name w:val="Footer Char"/>
    <w:basedOn w:val="DefaultParagraphFont"/>
    <w:link w:val="Footer"/>
    <w:uiPriority w:val="2"/>
    <w:rPr>
      <w:rFonts w:asciiTheme="minorHAnsi" w:hAnsiTheme="minorHAnsi" w:eastAsiaTheme="minorEastAsia"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hAnsiTheme="majorHAnsi" w:eastAsiaTheme="majorEastAsia" w:cstheme="majorBidi"/>
      <w:b/>
      <w:bCs/>
      <w:caps/>
      <w:color w:val="FFFFFF" w:themeColor="background1"/>
      <w:kern w:val="28"/>
      <w:sz w:val="56"/>
    </w:rPr>
  </w:style>
  <w:style w:type="character" w:styleId="TitleChar" w:customStyle="1">
    <w:name w:val="Title Char"/>
    <w:basedOn w:val="DefaultParagraphFont"/>
    <w:link w:val="Title"/>
    <w:uiPriority w:val="1"/>
    <w:rPr>
      <w:rFonts w:asciiTheme="majorHAnsi" w:hAnsiTheme="majorHAnsi" w:eastAsiaTheme="majorEastAsia"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styleId="SubtitleChar" w:customStyle="1">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color="027E6F" w:themeColor="accent1" w:themeShade="BF" w:sz="4" w:space="14"/>
        <w:bottom w:val="single" w:color="027E6F" w:themeColor="accent1" w:themeShade="BF" w:sz="4" w:space="14"/>
      </w:pBdr>
      <w:spacing w:before="480" w:after="480" w:line="336" w:lineRule="auto"/>
    </w:pPr>
    <w:rPr>
      <w:i/>
      <w:iCs/>
      <w:color w:val="027E6F" w:themeColor="accent1" w:themeShade="BF"/>
      <w:sz w:val="30"/>
    </w:rPr>
  </w:style>
  <w:style w:type="character" w:styleId="QuoteChar" w:customStyle="1">
    <w:name w:val="Quote Char"/>
    <w:basedOn w:val="DefaultParagraphFont"/>
    <w:link w:val="Quote"/>
    <w:uiPriority w:val="1"/>
    <w:rPr>
      <w:i/>
      <w:iCs/>
      <w:color w:val="027E6F" w:themeColor="accent1" w:themeShade="BF"/>
      <w:sz w:val="30"/>
    </w:rPr>
  </w:style>
  <w:style w:type="character" w:styleId="Heading3Char" w:customStyle="1">
    <w:name w:val="Heading 3 Char"/>
    <w:basedOn w:val="DefaultParagraphFont"/>
    <w:link w:val="Heading3"/>
    <w:uiPriority w:val="9"/>
    <w:semiHidden/>
    <w:rPr>
      <w:b/>
      <w:bCs/>
    </w:rPr>
  </w:style>
  <w:style w:type="paragraph" w:styleId="BalloonText">
    <w:name w:val="Balloon Text"/>
    <w:basedOn w:val="Normal"/>
    <w:link w:val="BalloonTextChar"/>
    <w:uiPriority w:val="99"/>
    <w:semiHidden/>
    <w:unhideWhenUsed/>
    <w:rsid w:val="00B7702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7702C"/>
    <w:rPr>
      <w:rFonts w:ascii="Segoe UI" w:hAnsi="Segoe UI" w:cs="Segoe UI"/>
      <w:sz w:val="18"/>
      <w:szCs w:val="1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styles" Target="styles.xml" Id="rId3" /><Relationship Type="http://schemas.openxmlformats.org/officeDocument/2006/relationships/image" Target="media/image2.jp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image" Target="media/image4.JPG" Id="rId9"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opel01\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Brochure.dotx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Sprint Employee</dc:creator>
  <keywords/>
  <lastModifiedBy>David Copeland</lastModifiedBy>
  <revision>10</revision>
  <lastPrinted>2015-04-17T15:55:00.0000000Z</lastPrinted>
  <dcterms:created xsi:type="dcterms:W3CDTF">2015-04-17T15:23:00.0000000Z</dcterms:created>
  <dcterms:modified xsi:type="dcterms:W3CDTF">2016-01-18T17:54:21.1606326Z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